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80" w:rsidRPr="001C3280" w:rsidRDefault="001C3280" w:rsidP="001C3280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ภาพประกอบการดำเนินงานส่งเสริมการสร้างสุขในองค์กร</w:t>
      </w:r>
    </w:p>
    <w:p w:rsidR="00DA21C4" w:rsidRPr="001C3280" w:rsidRDefault="001C3280" w:rsidP="001C3280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ร่องคำ</w:t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กาฬสินธุ์ </w:t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>ปี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งบประมาณ</w:t>
      </w:r>
      <w:r w:rsidRPr="001C3280">
        <w:rPr>
          <w:rFonts w:ascii="TH SarabunIT๙" w:hAnsi="TH SarabunIT๙" w:cs="TH SarabunIT๙"/>
          <w:b/>
          <w:bCs/>
          <w:sz w:val="40"/>
          <w:szCs w:val="40"/>
        </w:rPr>
        <w:t xml:space="preserve"> 2564</w:t>
      </w:r>
    </w:p>
    <w:p w:rsidR="00DA21C4" w:rsidRPr="001C3280" w:rsidRDefault="00DA21C4" w:rsidP="001C3280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PSK" w:hAnsi="TH SarabunPSK" w:cs="TH SarabunPSK"/>
        </w:rPr>
      </w:pPr>
    </w:p>
    <w:p w:rsidR="00DA21C4" w:rsidRDefault="00DA21C4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2848" behindDoc="1" locked="0" layoutInCell="1" allowOverlap="1" wp14:anchorId="63CFD00A" wp14:editId="366D0E56">
            <wp:simplePos x="0" y="0"/>
            <wp:positionH relativeFrom="column">
              <wp:posOffset>647700</wp:posOffset>
            </wp:positionH>
            <wp:positionV relativeFrom="paragraph">
              <wp:posOffset>179705</wp:posOffset>
            </wp:positionV>
            <wp:extent cx="4581525" cy="3467100"/>
            <wp:effectExtent l="0" t="0" r="9525" b="0"/>
            <wp:wrapThrough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ก้าวท้าใจseason3_๒๑๐๓๑๗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4A7215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PSK" w:hAnsi="TH SarabunPSK" w:cs="TH SarabunPSK"/>
        </w:rPr>
      </w:pPr>
    </w:p>
    <w:p w:rsidR="004A7215" w:rsidRDefault="004A7215" w:rsidP="004A7215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1824" behindDoc="1" locked="0" layoutInCell="1" allowOverlap="1" wp14:anchorId="3644E872" wp14:editId="0C963FF3">
            <wp:simplePos x="0" y="0"/>
            <wp:positionH relativeFrom="column">
              <wp:posOffset>647065</wp:posOffset>
            </wp:positionH>
            <wp:positionV relativeFrom="paragraph">
              <wp:posOffset>158750</wp:posOffset>
            </wp:positionV>
            <wp:extent cx="4657725" cy="3590925"/>
            <wp:effectExtent l="0" t="0" r="9525" b="9525"/>
            <wp:wrapThrough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ก้าวท้าใจseason3_๒๑๐๓๑๗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4A7215" w:rsidRPr="001C3280" w:rsidRDefault="004A7215" w:rsidP="004A7215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ภาพประกอบการดำเนินงานส่งเสริมการสร้างสุขในองค์กร</w:t>
      </w:r>
    </w:p>
    <w:p w:rsidR="004A7215" w:rsidRPr="001C3280" w:rsidRDefault="004A7215" w:rsidP="004A7215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อำเภอ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ร่องคำ</w:t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กาฬสินธุ์ </w:t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>ปี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งบประมาณ</w:t>
      </w:r>
      <w:r w:rsidRPr="001C3280">
        <w:rPr>
          <w:rFonts w:ascii="TH SarabunIT๙" w:hAnsi="TH SarabunIT๙" w:cs="TH SarabunIT๙"/>
          <w:b/>
          <w:bCs/>
          <w:sz w:val="40"/>
          <w:szCs w:val="40"/>
        </w:rPr>
        <w:t xml:space="preserve"> 2564</w:t>
      </w: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9776" behindDoc="1" locked="0" layoutInCell="1" allowOverlap="1" wp14:anchorId="2002379E" wp14:editId="101C7833">
            <wp:simplePos x="0" y="0"/>
            <wp:positionH relativeFrom="column">
              <wp:posOffset>676275</wp:posOffset>
            </wp:positionH>
            <wp:positionV relativeFrom="paragraph">
              <wp:posOffset>196215</wp:posOffset>
            </wp:positionV>
            <wp:extent cx="4457700" cy="338137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ก้าวท้าใจseason3_๒๑๐๓๑๗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0800" behindDoc="1" locked="0" layoutInCell="1" allowOverlap="1" wp14:anchorId="5FD98426" wp14:editId="36AF8BB5">
            <wp:simplePos x="0" y="0"/>
            <wp:positionH relativeFrom="column">
              <wp:posOffset>771525</wp:posOffset>
            </wp:positionH>
            <wp:positionV relativeFrom="paragraph">
              <wp:posOffset>4068445</wp:posOffset>
            </wp:positionV>
            <wp:extent cx="4457700" cy="3400425"/>
            <wp:effectExtent l="0" t="0" r="0" b="9525"/>
            <wp:wrapThrough wrapText="bothSides">
              <wp:wrapPolygon edited="0">
                <wp:start x="0" y="0"/>
                <wp:lineTo x="0" y="21539"/>
                <wp:lineTo x="21508" y="21539"/>
                <wp:lineTo x="2150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ก้าวท้าใจseason3_๒๑๐๓๑๗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</w:rPr>
        <w:br w:type="page"/>
      </w:r>
    </w:p>
    <w:p w:rsidR="00EC4ED9" w:rsidRPr="001C3280" w:rsidRDefault="00EC4ED9" w:rsidP="00EC4ED9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ภาพประกอบการดำเนินงานส่งเสริมการสร้างสุขในองค์กร</w:t>
      </w:r>
    </w:p>
    <w:p w:rsidR="00EC4ED9" w:rsidRDefault="00EC4ED9" w:rsidP="00EC4ED9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3872" behindDoc="1" locked="0" layoutInCell="1" allowOverlap="1" wp14:anchorId="573FBE8F" wp14:editId="437E5488">
            <wp:simplePos x="0" y="0"/>
            <wp:positionH relativeFrom="column">
              <wp:posOffset>-361950</wp:posOffset>
            </wp:positionH>
            <wp:positionV relativeFrom="paragraph">
              <wp:posOffset>618490</wp:posOffset>
            </wp:positionV>
            <wp:extent cx="348615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482" y="21537"/>
                <wp:lineTo x="21482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ีใหม่ 62_๒๑๐๓๑๗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4896" behindDoc="1" locked="0" layoutInCell="1" allowOverlap="1" wp14:anchorId="1449E0E2" wp14:editId="714502BC">
            <wp:simplePos x="0" y="0"/>
            <wp:positionH relativeFrom="column">
              <wp:posOffset>3408045</wp:posOffset>
            </wp:positionH>
            <wp:positionV relativeFrom="paragraph">
              <wp:posOffset>484505</wp:posOffset>
            </wp:positionV>
            <wp:extent cx="2847975" cy="3400425"/>
            <wp:effectExtent l="0" t="0" r="9525" b="9525"/>
            <wp:wrapThrough wrapText="bothSides">
              <wp:wrapPolygon edited="0">
                <wp:start x="0" y="0"/>
                <wp:lineTo x="0" y="21539"/>
                <wp:lineTo x="21528" y="21539"/>
                <wp:lineTo x="21528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336203bd3209fc23745d6f4e3982dd8_11370207_๒๑๐๓๑๗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ร่องคำ</w:t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กาฬสินธุ์ </w:t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>ปี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งบประมาณ</w:t>
      </w:r>
      <w:r w:rsidRPr="001C3280">
        <w:rPr>
          <w:rFonts w:ascii="TH SarabunIT๙" w:hAnsi="TH SarabunIT๙" w:cs="TH SarabunIT๙"/>
          <w:b/>
          <w:bCs/>
          <w:sz w:val="40"/>
          <w:szCs w:val="40"/>
        </w:rPr>
        <w:t xml:space="preserve"> 2564</w:t>
      </w:r>
    </w:p>
    <w:p w:rsidR="00EC4ED9" w:rsidRPr="001C3280" w:rsidRDefault="00EC4ED9" w:rsidP="00EC4ED9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A7215" w:rsidRDefault="004A7215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6944" behindDoc="1" locked="0" layoutInCell="1" allowOverlap="1" wp14:anchorId="652B801A" wp14:editId="50DE6353">
            <wp:simplePos x="0" y="0"/>
            <wp:positionH relativeFrom="column">
              <wp:posOffset>3122295</wp:posOffset>
            </wp:positionH>
            <wp:positionV relativeFrom="paragraph">
              <wp:posOffset>260350</wp:posOffset>
            </wp:positionV>
            <wp:extent cx="3114675" cy="3419475"/>
            <wp:effectExtent l="0" t="0" r="9525" b="9525"/>
            <wp:wrapThrough wrapText="bothSides">
              <wp:wrapPolygon edited="0">
                <wp:start x="0" y="0"/>
                <wp:lineTo x="0" y="21540"/>
                <wp:lineTo x="21534" y="21540"/>
                <wp:lineTo x="21534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สโตร์ผัก_๒๑๐๓๑๗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5920" behindDoc="1" locked="0" layoutInCell="1" allowOverlap="1" wp14:anchorId="4989E028" wp14:editId="49693BE4">
            <wp:simplePos x="0" y="0"/>
            <wp:positionH relativeFrom="column">
              <wp:posOffset>-361950</wp:posOffset>
            </wp:positionH>
            <wp:positionV relativeFrom="paragraph">
              <wp:posOffset>260350</wp:posOffset>
            </wp:positionV>
            <wp:extent cx="312420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68" y="21478"/>
                <wp:lineTo x="21468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การสโตร์ผัก_๒๑๐๓๑๗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</w:rPr>
      </w:pPr>
    </w:p>
    <w:p w:rsidR="00346277" w:rsidRDefault="00346277" w:rsidP="00EC4ED9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346277" w:rsidRDefault="00346277" w:rsidP="00EC4ED9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C4ED9" w:rsidRPr="001C3280" w:rsidRDefault="00EC4ED9" w:rsidP="00EC4ED9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ภาพประกอบการดำเนินงานส่งเสริมการสร้างสุขในองค์กร</w:t>
      </w:r>
    </w:p>
    <w:p w:rsidR="00EC4ED9" w:rsidRPr="001C3280" w:rsidRDefault="00EC4ED9" w:rsidP="00EC4ED9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ร่องคำ</w:t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จังหวัด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กาฬสินธุ์ </w:t>
      </w:r>
      <w:r w:rsidRPr="001C3280">
        <w:rPr>
          <w:rFonts w:ascii="TH SarabunIT๙" w:hAnsi="TH SarabunIT๙" w:cs="TH SarabunIT๙" w:hint="cs"/>
          <w:b/>
          <w:bCs/>
          <w:sz w:val="40"/>
          <w:szCs w:val="40"/>
          <w:cs/>
        </w:rPr>
        <w:t>ปี</w:t>
      </w:r>
      <w:r w:rsidRPr="001C3280">
        <w:rPr>
          <w:rFonts w:ascii="TH SarabunIT๙" w:hAnsi="TH SarabunIT๙" w:cs="TH SarabunIT๙"/>
          <w:b/>
          <w:bCs/>
          <w:sz w:val="40"/>
          <w:szCs w:val="40"/>
          <w:cs/>
        </w:rPr>
        <w:t>งบประมาณ</w:t>
      </w:r>
      <w:r w:rsidRPr="001C3280">
        <w:rPr>
          <w:rFonts w:ascii="TH SarabunIT๙" w:hAnsi="TH SarabunIT๙" w:cs="TH SarabunIT๙"/>
          <w:b/>
          <w:bCs/>
          <w:sz w:val="40"/>
          <w:szCs w:val="40"/>
        </w:rPr>
        <w:t xml:space="preserve"> 2564</w:t>
      </w:r>
    </w:p>
    <w:p w:rsidR="00EC4ED9" w:rsidRPr="00EC4ED9" w:rsidRDefault="00EC4ED9" w:rsidP="0005313C">
      <w:pPr>
        <w:tabs>
          <w:tab w:val="left" w:pos="567"/>
          <w:tab w:val="left" w:pos="4962"/>
          <w:tab w:val="left" w:pos="5812"/>
          <w:tab w:val="left" w:pos="6521"/>
          <w:tab w:val="left" w:pos="7797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0016" behindDoc="1" locked="0" layoutInCell="1" allowOverlap="1" wp14:anchorId="4877A324" wp14:editId="30BA6C1A">
            <wp:simplePos x="0" y="0"/>
            <wp:positionH relativeFrom="column">
              <wp:posOffset>-390525</wp:posOffset>
            </wp:positionH>
            <wp:positionV relativeFrom="paragraph">
              <wp:posOffset>4102735</wp:posOffset>
            </wp:positionV>
            <wp:extent cx="3171825" cy="3225165"/>
            <wp:effectExtent l="0" t="0" r="9525" b="0"/>
            <wp:wrapThrough wrapText="bothSides">
              <wp:wrapPolygon edited="0">
                <wp:start x="0" y="0"/>
                <wp:lineTo x="0" y="21434"/>
                <wp:lineTo x="21535" y="21434"/>
                <wp:lineTo x="21535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ิ้วตะกร้า นุ่งซิ่น_๒๑๐๓๑๗_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040" behindDoc="1" locked="0" layoutInCell="1" allowOverlap="1" wp14:anchorId="6FD97939" wp14:editId="050C6B28">
            <wp:simplePos x="0" y="0"/>
            <wp:positionH relativeFrom="column">
              <wp:posOffset>3038475</wp:posOffset>
            </wp:positionH>
            <wp:positionV relativeFrom="paragraph">
              <wp:posOffset>4017010</wp:posOffset>
            </wp:positionV>
            <wp:extent cx="3105150" cy="3225165"/>
            <wp:effectExtent l="0" t="0" r="0" b="0"/>
            <wp:wrapThrough wrapText="bothSides">
              <wp:wrapPolygon edited="0">
                <wp:start x="0" y="0"/>
                <wp:lineTo x="0" y="21434"/>
                <wp:lineTo x="21467" y="21434"/>
                <wp:lineTo x="21467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ิ้วตะกร้า นุ่งซิ่น_๒๑๐๓๑๗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992" behindDoc="1" locked="0" layoutInCell="1" allowOverlap="1" wp14:anchorId="3CCCD7F6" wp14:editId="1985D31C">
            <wp:simplePos x="0" y="0"/>
            <wp:positionH relativeFrom="column">
              <wp:posOffset>-285750</wp:posOffset>
            </wp:positionH>
            <wp:positionV relativeFrom="paragraph">
              <wp:posOffset>292735</wp:posOffset>
            </wp:positionV>
            <wp:extent cx="3114675" cy="3343275"/>
            <wp:effectExtent l="0" t="0" r="9525" b="9525"/>
            <wp:wrapThrough wrapText="bothSides">
              <wp:wrapPolygon edited="0">
                <wp:start x="0" y="0"/>
                <wp:lineTo x="0" y="21538"/>
                <wp:lineTo x="21534" y="21538"/>
                <wp:lineTo x="21534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ท่านสสอ_0. (21.09.2020)_๒๑๐๓๑๗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292735</wp:posOffset>
            </wp:positionV>
            <wp:extent cx="3000375" cy="3343275"/>
            <wp:effectExtent l="0" t="0" r="9525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ท่านสสอ. (21.09.2020)_๒๑๐๓๑๗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ED9" w:rsidRPr="00EC4ED9" w:rsidSect="00D6081E">
      <w:headerReference w:type="even" r:id="rId21"/>
      <w:footerReference w:type="first" r:id="rId22"/>
      <w:pgSz w:w="11907" w:h="16834" w:code="9"/>
      <w:pgMar w:top="1440" w:right="1440" w:bottom="1440" w:left="1440" w:header="851" w:footer="624" w:gutter="0"/>
      <w:pgNumType w:fmt="thaiNumbers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4E0" w:rsidRDefault="007354E0">
      <w:r>
        <w:separator/>
      </w:r>
    </w:p>
  </w:endnote>
  <w:endnote w:type="continuationSeparator" w:id="0">
    <w:p w:rsidR="007354E0" w:rsidRDefault="0073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13C" w:rsidRPr="00F55A62" w:rsidRDefault="0005313C" w:rsidP="0005313C">
    <w:pPr>
      <w:tabs>
        <w:tab w:val="left" w:pos="567"/>
        <w:tab w:val="left" w:pos="1560"/>
        <w:tab w:val="left" w:pos="4962"/>
        <w:tab w:val="left" w:pos="5812"/>
        <w:tab w:val="left" w:pos="5954"/>
        <w:tab w:val="left" w:pos="6521"/>
        <w:tab w:val="left" w:pos="7797"/>
      </w:tabs>
      <w:rPr>
        <w:rFonts w:ascii="TH SarabunIT๙" w:hAnsi="TH SarabunIT๙" w:cs="TH SarabunIT๙"/>
        <w:cs/>
      </w:rPr>
    </w:pPr>
    <w:r w:rsidRPr="00F55A62">
      <w:rPr>
        <w:rFonts w:ascii="TH SarabunIT๙" w:hAnsi="TH SarabunIT๙" w:cs="TH SarabunIT๙"/>
        <w:cs/>
      </w:rPr>
      <w:t>งาน</w:t>
    </w:r>
    <w:r>
      <w:rPr>
        <w:rFonts w:ascii="TH SarabunIT๙" w:hAnsi="TH SarabunIT๙" w:cs="TH SarabunIT๙" w:hint="cs"/>
        <w:cs/>
      </w:rPr>
      <w:t>บริหารทัพยากรบุคลากร</w:t>
    </w:r>
  </w:p>
  <w:p w:rsidR="0005313C" w:rsidRPr="00F55A62" w:rsidRDefault="0005313C" w:rsidP="0005313C">
    <w:pPr>
      <w:tabs>
        <w:tab w:val="left" w:pos="567"/>
        <w:tab w:val="left" w:pos="1560"/>
        <w:tab w:val="left" w:pos="4962"/>
        <w:tab w:val="left" w:pos="5812"/>
        <w:tab w:val="left" w:pos="5954"/>
        <w:tab w:val="left" w:pos="6521"/>
        <w:tab w:val="left" w:pos="7797"/>
      </w:tabs>
      <w:rPr>
        <w:rFonts w:ascii="TH SarabunIT๙" w:hAnsi="TH SarabunIT๙" w:cs="TH SarabunIT๙"/>
      </w:rPr>
    </w:pPr>
    <w:r w:rsidRPr="00F55A62">
      <w:rPr>
        <w:rFonts w:ascii="TH SarabunIT๙" w:hAnsi="TH SarabunIT๙" w:cs="TH SarabunIT๙"/>
        <w:cs/>
      </w:rPr>
      <w:t>โทร.  ๐ ๔๓๘๙ ๗๑๑๘</w:t>
    </w:r>
  </w:p>
  <w:p w:rsidR="0005313C" w:rsidRPr="0005313C" w:rsidRDefault="0005313C" w:rsidP="000531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4E0" w:rsidRDefault="007354E0">
      <w:r>
        <w:separator/>
      </w:r>
    </w:p>
  </w:footnote>
  <w:footnote w:type="continuationSeparator" w:id="0">
    <w:p w:rsidR="007354E0" w:rsidRDefault="007354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5FF" w:rsidRDefault="00AF75FF" w:rsidP="003D7579">
    <w:pPr>
      <w:pStyle w:val="a6"/>
      <w:framePr w:wrap="around" w:vAnchor="text" w:hAnchor="margin" w:xAlign="center" w:y="1"/>
      <w:rPr>
        <w:rStyle w:val="a8"/>
      </w:rPr>
    </w:pPr>
    <w:r>
      <w:rPr>
        <w:rStyle w:val="a8"/>
        <w:cs/>
      </w:rPr>
      <w:fldChar w:fldCharType="begin"/>
    </w:r>
    <w:r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AF75FF" w:rsidRDefault="00AF75F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3458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1BB3F78"/>
    <w:multiLevelType w:val="singleLevel"/>
    <w:tmpl w:val="59C42010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">
    <w:nsid w:val="26A77E31"/>
    <w:multiLevelType w:val="hybridMultilevel"/>
    <w:tmpl w:val="E7E0FDE6"/>
    <w:lvl w:ilvl="0" w:tplc="1212BBBA">
      <w:start w:val="1"/>
      <w:numFmt w:val="thaiNumbers"/>
      <w:lvlText w:val="%1."/>
      <w:lvlJc w:val="left"/>
      <w:pPr>
        <w:tabs>
          <w:tab w:val="num" w:pos="3173"/>
        </w:tabs>
        <w:ind w:left="3173" w:hanging="1755"/>
      </w:pPr>
      <w:rPr>
        <w:rFonts w:ascii="EucrosiaUPC" w:eastAsia="Times New Roman" w:hAnsi="EucrosiaUPC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2B301BB2"/>
    <w:multiLevelType w:val="hybridMultilevel"/>
    <w:tmpl w:val="AF7A7FC0"/>
    <w:lvl w:ilvl="0" w:tplc="94200408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600C4388">
      <w:start w:val="2"/>
      <w:numFmt w:val="bullet"/>
      <w:lvlText w:val="-"/>
      <w:lvlJc w:val="left"/>
      <w:pPr>
        <w:tabs>
          <w:tab w:val="num" w:pos="4193"/>
        </w:tabs>
        <w:ind w:left="4193" w:hanging="2055"/>
      </w:pPr>
      <w:rPr>
        <w:rFonts w:ascii="EucrosiaUPC" w:eastAsia="Times New Roman" w:hAnsi="EucrosiaUPC" w:cs="Eucros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">
    <w:nsid w:val="31B07D38"/>
    <w:multiLevelType w:val="singleLevel"/>
    <w:tmpl w:val="602C018A"/>
    <w:lvl w:ilvl="0">
      <w:start w:val="1"/>
      <w:numFmt w:val="arabicAlpha"/>
      <w:lvlText w:val="๒.%1"/>
      <w:lvlJc w:val="left"/>
      <w:pPr>
        <w:tabs>
          <w:tab w:val="num" w:pos="720"/>
        </w:tabs>
        <w:ind w:left="360" w:hanging="360"/>
      </w:pPr>
    </w:lvl>
  </w:abstractNum>
  <w:abstractNum w:abstractNumId="5">
    <w:nsid w:val="3210554B"/>
    <w:multiLevelType w:val="hybridMultilevel"/>
    <w:tmpl w:val="0EC4C1E8"/>
    <w:lvl w:ilvl="0" w:tplc="35542014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>
    <w:nsid w:val="569D09FE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6E463101"/>
    <w:multiLevelType w:val="singleLevel"/>
    <w:tmpl w:val="E82474B2"/>
    <w:lvl w:ilvl="0">
      <w:start w:val="1"/>
      <w:numFmt w:val="arabicAlpha"/>
      <w:lvlText w:val="๑.%1"/>
      <w:lvlJc w:val="left"/>
      <w:pPr>
        <w:tabs>
          <w:tab w:val="num" w:pos="360"/>
        </w:tabs>
        <w:ind w:left="360" w:hanging="360"/>
      </w:pPr>
    </w:lvl>
  </w:abstractNum>
  <w:abstractNum w:abstractNumId="8">
    <w:nsid w:val="6FC226D0"/>
    <w:multiLevelType w:val="singleLevel"/>
    <w:tmpl w:val="39C47332"/>
    <w:lvl w:ilvl="0">
      <w:start w:val="1"/>
      <w:numFmt w:val="arabicAlpha"/>
      <w:lvlText w:val="๓.%1"/>
      <w:lvlJc w:val="left"/>
      <w:pPr>
        <w:tabs>
          <w:tab w:val="num" w:pos="720"/>
        </w:tabs>
        <w:ind w:left="36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76"/>
    <w:rsid w:val="00004D71"/>
    <w:rsid w:val="00015156"/>
    <w:rsid w:val="00015663"/>
    <w:rsid w:val="000218D2"/>
    <w:rsid w:val="00034D82"/>
    <w:rsid w:val="0005313C"/>
    <w:rsid w:val="00055294"/>
    <w:rsid w:val="00062D35"/>
    <w:rsid w:val="000658E7"/>
    <w:rsid w:val="0007630F"/>
    <w:rsid w:val="00077F7A"/>
    <w:rsid w:val="000A104D"/>
    <w:rsid w:val="000A59CE"/>
    <w:rsid w:val="000A5C2D"/>
    <w:rsid w:val="000C38AE"/>
    <w:rsid w:val="000E02B8"/>
    <w:rsid w:val="000E0A20"/>
    <w:rsid w:val="000F0ED1"/>
    <w:rsid w:val="00107639"/>
    <w:rsid w:val="00117745"/>
    <w:rsid w:val="00123814"/>
    <w:rsid w:val="00137BB5"/>
    <w:rsid w:val="001506B9"/>
    <w:rsid w:val="001507C4"/>
    <w:rsid w:val="001511BB"/>
    <w:rsid w:val="0017018A"/>
    <w:rsid w:val="0017086D"/>
    <w:rsid w:val="00171BD3"/>
    <w:rsid w:val="00172796"/>
    <w:rsid w:val="001750EE"/>
    <w:rsid w:val="001A5805"/>
    <w:rsid w:val="001A5ECD"/>
    <w:rsid w:val="001C3280"/>
    <w:rsid w:val="001E3B4B"/>
    <w:rsid w:val="001F4450"/>
    <w:rsid w:val="001F7248"/>
    <w:rsid w:val="00201490"/>
    <w:rsid w:val="0020722B"/>
    <w:rsid w:val="00214E56"/>
    <w:rsid w:val="00215F02"/>
    <w:rsid w:val="002172FA"/>
    <w:rsid w:val="00225536"/>
    <w:rsid w:val="00227ACF"/>
    <w:rsid w:val="00231AE9"/>
    <w:rsid w:val="0023432B"/>
    <w:rsid w:val="00234F6F"/>
    <w:rsid w:val="00247888"/>
    <w:rsid w:val="002478D3"/>
    <w:rsid w:val="00262A2B"/>
    <w:rsid w:val="00266430"/>
    <w:rsid w:val="002673BA"/>
    <w:rsid w:val="0028512C"/>
    <w:rsid w:val="0029166E"/>
    <w:rsid w:val="002B0B4D"/>
    <w:rsid w:val="002D3601"/>
    <w:rsid w:val="002D5C38"/>
    <w:rsid w:val="002E4B62"/>
    <w:rsid w:val="00327CE4"/>
    <w:rsid w:val="00346277"/>
    <w:rsid w:val="00357AAB"/>
    <w:rsid w:val="0036175B"/>
    <w:rsid w:val="00365B83"/>
    <w:rsid w:val="0036617C"/>
    <w:rsid w:val="00387CA1"/>
    <w:rsid w:val="003A4E24"/>
    <w:rsid w:val="003B3B66"/>
    <w:rsid w:val="003D5E2D"/>
    <w:rsid w:val="003D7579"/>
    <w:rsid w:val="003E38D4"/>
    <w:rsid w:val="003E457A"/>
    <w:rsid w:val="00416DBD"/>
    <w:rsid w:val="004215A8"/>
    <w:rsid w:val="004514F0"/>
    <w:rsid w:val="0046377B"/>
    <w:rsid w:val="004774B8"/>
    <w:rsid w:val="00480F3C"/>
    <w:rsid w:val="004A7215"/>
    <w:rsid w:val="004B1D03"/>
    <w:rsid w:val="004C122C"/>
    <w:rsid w:val="004C6911"/>
    <w:rsid w:val="004D1314"/>
    <w:rsid w:val="004D3110"/>
    <w:rsid w:val="004E0B4A"/>
    <w:rsid w:val="004E7E73"/>
    <w:rsid w:val="004F45EF"/>
    <w:rsid w:val="004F6A75"/>
    <w:rsid w:val="00522D32"/>
    <w:rsid w:val="00526153"/>
    <w:rsid w:val="0053157D"/>
    <w:rsid w:val="0056372C"/>
    <w:rsid w:val="0056696D"/>
    <w:rsid w:val="005B0847"/>
    <w:rsid w:val="005C3421"/>
    <w:rsid w:val="005E1BFB"/>
    <w:rsid w:val="005F11A5"/>
    <w:rsid w:val="005F61D2"/>
    <w:rsid w:val="00604D54"/>
    <w:rsid w:val="00610D33"/>
    <w:rsid w:val="00631AE8"/>
    <w:rsid w:val="0064085E"/>
    <w:rsid w:val="0064170A"/>
    <w:rsid w:val="006507AF"/>
    <w:rsid w:val="00673E89"/>
    <w:rsid w:val="00686BC7"/>
    <w:rsid w:val="006A6531"/>
    <w:rsid w:val="006F2470"/>
    <w:rsid w:val="006F4001"/>
    <w:rsid w:val="006F55EE"/>
    <w:rsid w:val="007024B3"/>
    <w:rsid w:val="0070639F"/>
    <w:rsid w:val="0071005C"/>
    <w:rsid w:val="00727276"/>
    <w:rsid w:val="00730098"/>
    <w:rsid w:val="007354E0"/>
    <w:rsid w:val="00742E5D"/>
    <w:rsid w:val="00754705"/>
    <w:rsid w:val="00764E16"/>
    <w:rsid w:val="007712F1"/>
    <w:rsid w:val="007722ED"/>
    <w:rsid w:val="00772C31"/>
    <w:rsid w:val="00777F14"/>
    <w:rsid w:val="00785285"/>
    <w:rsid w:val="00793E01"/>
    <w:rsid w:val="00795F55"/>
    <w:rsid w:val="007A044F"/>
    <w:rsid w:val="007A55A5"/>
    <w:rsid w:val="007A5C34"/>
    <w:rsid w:val="007B4992"/>
    <w:rsid w:val="007C21CE"/>
    <w:rsid w:val="00802A84"/>
    <w:rsid w:val="00803469"/>
    <w:rsid w:val="00807B9B"/>
    <w:rsid w:val="00846613"/>
    <w:rsid w:val="008540F6"/>
    <w:rsid w:val="00854ECF"/>
    <w:rsid w:val="00857DCB"/>
    <w:rsid w:val="00870A32"/>
    <w:rsid w:val="008776EA"/>
    <w:rsid w:val="008813D2"/>
    <w:rsid w:val="00891877"/>
    <w:rsid w:val="008A31BA"/>
    <w:rsid w:val="008A64A1"/>
    <w:rsid w:val="008B46E2"/>
    <w:rsid w:val="008B61D9"/>
    <w:rsid w:val="008C12B7"/>
    <w:rsid w:val="008D0F0A"/>
    <w:rsid w:val="008D74DA"/>
    <w:rsid w:val="008E3067"/>
    <w:rsid w:val="008E3F4E"/>
    <w:rsid w:val="008F3F1C"/>
    <w:rsid w:val="00901FFB"/>
    <w:rsid w:val="00952FC7"/>
    <w:rsid w:val="00987462"/>
    <w:rsid w:val="00995E35"/>
    <w:rsid w:val="009A0388"/>
    <w:rsid w:val="009B3AF8"/>
    <w:rsid w:val="009B5BC4"/>
    <w:rsid w:val="009C14FC"/>
    <w:rsid w:val="009C441B"/>
    <w:rsid w:val="009C68A5"/>
    <w:rsid w:val="009D6819"/>
    <w:rsid w:val="009E0257"/>
    <w:rsid w:val="00A12C49"/>
    <w:rsid w:val="00A13CEF"/>
    <w:rsid w:val="00A14E21"/>
    <w:rsid w:val="00A17247"/>
    <w:rsid w:val="00A34560"/>
    <w:rsid w:val="00A412EB"/>
    <w:rsid w:val="00A52BF9"/>
    <w:rsid w:val="00A546D6"/>
    <w:rsid w:val="00A6312A"/>
    <w:rsid w:val="00A7377E"/>
    <w:rsid w:val="00A75117"/>
    <w:rsid w:val="00A773B0"/>
    <w:rsid w:val="00A8602A"/>
    <w:rsid w:val="00A914E3"/>
    <w:rsid w:val="00A9304E"/>
    <w:rsid w:val="00AA25EE"/>
    <w:rsid w:val="00AD083B"/>
    <w:rsid w:val="00AD30A5"/>
    <w:rsid w:val="00AE1009"/>
    <w:rsid w:val="00AF3AA3"/>
    <w:rsid w:val="00AF408D"/>
    <w:rsid w:val="00AF6108"/>
    <w:rsid w:val="00AF75FF"/>
    <w:rsid w:val="00AF7B5A"/>
    <w:rsid w:val="00AF7B5D"/>
    <w:rsid w:val="00B120AF"/>
    <w:rsid w:val="00B16EB7"/>
    <w:rsid w:val="00B20E87"/>
    <w:rsid w:val="00B43F0B"/>
    <w:rsid w:val="00B4742E"/>
    <w:rsid w:val="00B5485E"/>
    <w:rsid w:val="00B64150"/>
    <w:rsid w:val="00B66464"/>
    <w:rsid w:val="00B73F85"/>
    <w:rsid w:val="00B8046B"/>
    <w:rsid w:val="00B807A3"/>
    <w:rsid w:val="00B80D58"/>
    <w:rsid w:val="00B83D63"/>
    <w:rsid w:val="00BB18B3"/>
    <w:rsid w:val="00BB4BFF"/>
    <w:rsid w:val="00BC5479"/>
    <w:rsid w:val="00BC5C12"/>
    <w:rsid w:val="00BD2E56"/>
    <w:rsid w:val="00BD3EC8"/>
    <w:rsid w:val="00BF6415"/>
    <w:rsid w:val="00BF6BDF"/>
    <w:rsid w:val="00C10A6A"/>
    <w:rsid w:val="00C135DC"/>
    <w:rsid w:val="00C13F64"/>
    <w:rsid w:val="00C170B0"/>
    <w:rsid w:val="00C35764"/>
    <w:rsid w:val="00C4625D"/>
    <w:rsid w:val="00C60F8C"/>
    <w:rsid w:val="00C63362"/>
    <w:rsid w:val="00C837D1"/>
    <w:rsid w:val="00C94254"/>
    <w:rsid w:val="00C97E19"/>
    <w:rsid w:val="00CD282D"/>
    <w:rsid w:val="00CD3C5F"/>
    <w:rsid w:val="00CF010E"/>
    <w:rsid w:val="00CF1BCA"/>
    <w:rsid w:val="00CF7688"/>
    <w:rsid w:val="00D0423F"/>
    <w:rsid w:val="00D04717"/>
    <w:rsid w:val="00D10747"/>
    <w:rsid w:val="00D14947"/>
    <w:rsid w:val="00D17CFB"/>
    <w:rsid w:val="00D30453"/>
    <w:rsid w:val="00D30D15"/>
    <w:rsid w:val="00D33C0B"/>
    <w:rsid w:val="00D364E8"/>
    <w:rsid w:val="00D377AB"/>
    <w:rsid w:val="00D40C6D"/>
    <w:rsid w:val="00D428E2"/>
    <w:rsid w:val="00D6081E"/>
    <w:rsid w:val="00D71554"/>
    <w:rsid w:val="00D72744"/>
    <w:rsid w:val="00D73983"/>
    <w:rsid w:val="00D75088"/>
    <w:rsid w:val="00D75C94"/>
    <w:rsid w:val="00D90F4A"/>
    <w:rsid w:val="00DA21C4"/>
    <w:rsid w:val="00DA69A8"/>
    <w:rsid w:val="00DC0B97"/>
    <w:rsid w:val="00DF08EF"/>
    <w:rsid w:val="00DF36B5"/>
    <w:rsid w:val="00E10433"/>
    <w:rsid w:val="00E160E5"/>
    <w:rsid w:val="00E3176A"/>
    <w:rsid w:val="00E323E5"/>
    <w:rsid w:val="00E4103C"/>
    <w:rsid w:val="00E42A79"/>
    <w:rsid w:val="00E53C8F"/>
    <w:rsid w:val="00E5746A"/>
    <w:rsid w:val="00E641B2"/>
    <w:rsid w:val="00E77093"/>
    <w:rsid w:val="00E77C29"/>
    <w:rsid w:val="00E94986"/>
    <w:rsid w:val="00E950D8"/>
    <w:rsid w:val="00EA4AEA"/>
    <w:rsid w:val="00EA6D36"/>
    <w:rsid w:val="00EC4ED9"/>
    <w:rsid w:val="00EE08E6"/>
    <w:rsid w:val="00EE45AC"/>
    <w:rsid w:val="00F0202B"/>
    <w:rsid w:val="00F06682"/>
    <w:rsid w:val="00F1291B"/>
    <w:rsid w:val="00F225B4"/>
    <w:rsid w:val="00F51E7E"/>
    <w:rsid w:val="00F55A62"/>
    <w:rsid w:val="00F75320"/>
    <w:rsid w:val="00F75A19"/>
    <w:rsid w:val="00F8726E"/>
    <w:rsid w:val="00F9794F"/>
    <w:rsid w:val="00FA303F"/>
    <w:rsid w:val="00FC05F0"/>
    <w:rsid w:val="00FC2541"/>
    <w:rsid w:val="00FC404E"/>
    <w:rsid w:val="00FE0E4F"/>
    <w:rsid w:val="00FE1920"/>
    <w:rsid w:val="00FE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6430"/>
    <w:rPr>
      <w:rFonts w:ascii="EucrosiaUPC" w:hAnsi="EucrosiaUPC" w:cs="EucrosiaUPC"/>
      <w:sz w:val="32"/>
      <w:szCs w:val="32"/>
    </w:rPr>
  </w:style>
  <w:style w:type="paragraph" w:styleId="1">
    <w:name w:val="heading 1"/>
    <w:basedOn w:val="a"/>
    <w:next w:val="a"/>
    <w:qFormat/>
    <w:pPr>
      <w:keepNext/>
      <w:spacing w:before="120"/>
      <w:outlineLvl w:val="0"/>
    </w:pPr>
  </w:style>
  <w:style w:type="paragraph" w:styleId="2">
    <w:name w:val="heading 2"/>
    <w:basedOn w:val="a"/>
    <w:next w:val="a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แบบอักษรของย่อหน้าเริ่มต้น1"/>
    <w:semiHidden/>
  </w:style>
  <w:style w:type="paragraph" w:styleId="a3">
    <w:name w:val="Body Text"/>
    <w:basedOn w:val="a"/>
    <w:pPr>
      <w:spacing w:before="120"/>
      <w:ind w:right="226"/>
      <w:jc w:val="both"/>
    </w:pPr>
  </w:style>
  <w:style w:type="character" w:customStyle="1" w:styleId="11">
    <w:name w:val="การเชื่อมโยงหลายมิติ1"/>
    <w:rPr>
      <w:color w:val="0000FF"/>
      <w:u w:val="single"/>
      <w:lang w:bidi="th-TH"/>
    </w:rPr>
  </w:style>
  <w:style w:type="paragraph" w:styleId="a4">
    <w:name w:val="Body Text Indent"/>
    <w:basedOn w:val="a"/>
    <w:pPr>
      <w:ind w:firstLine="1418"/>
    </w:pPr>
  </w:style>
  <w:style w:type="paragraph" w:styleId="20">
    <w:name w:val="Body Text Indent 2"/>
    <w:basedOn w:val="a"/>
    <w:pPr>
      <w:spacing w:before="240"/>
      <w:ind w:firstLine="1440"/>
    </w:pPr>
  </w:style>
  <w:style w:type="paragraph" w:styleId="3">
    <w:name w:val="Body Text Indent 3"/>
    <w:basedOn w:val="a"/>
    <w:pPr>
      <w:spacing w:line="480" w:lineRule="exact"/>
      <w:ind w:firstLine="1440"/>
      <w:jc w:val="both"/>
    </w:pPr>
    <w:rPr>
      <w:spacing w:val="2"/>
    </w:rPr>
  </w:style>
  <w:style w:type="paragraph" w:styleId="21">
    <w:name w:val="Body Text 2"/>
    <w:basedOn w:val="a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a5">
    <w:name w:val="Strong"/>
    <w:qFormat/>
    <w:rsid w:val="00AA25EE"/>
    <w:rPr>
      <w:b/>
      <w:bCs/>
    </w:rPr>
  </w:style>
  <w:style w:type="paragraph" w:styleId="a6">
    <w:name w:val="head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a7">
    <w:name w:val="foot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12">
    <w:name w:val="การเชื่อมโยงหลายมิติที่ไปมาแล้ว1"/>
    <w:rsid w:val="006F2470"/>
    <w:rPr>
      <w:color w:val="800080"/>
      <w:u w:val="single"/>
    </w:rPr>
  </w:style>
  <w:style w:type="character" w:styleId="a8">
    <w:name w:val="page number"/>
    <w:basedOn w:val="10"/>
    <w:rsid w:val="003D7579"/>
  </w:style>
  <w:style w:type="paragraph" w:styleId="a9">
    <w:name w:val="Title"/>
    <w:basedOn w:val="a"/>
    <w:link w:val="aa"/>
    <w:qFormat/>
    <w:rsid w:val="0017086D"/>
    <w:pPr>
      <w:jc w:val="center"/>
    </w:pPr>
    <w:rPr>
      <w:rFonts w:ascii="BrowalliaUPC" w:hAnsi="BrowalliaUPC" w:cs="Angsana New"/>
      <w:b/>
      <w:bCs/>
      <w:lang w:val="x-none" w:eastAsia="x-none"/>
    </w:rPr>
  </w:style>
  <w:style w:type="character" w:customStyle="1" w:styleId="aa">
    <w:name w:val="ชื่อเรื่อง อักขระ"/>
    <w:link w:val="a9"/>
    <w:rsid w:val="0017086D"/>
    <w:rPr>
      <w:rFonts w:ascii="BrowalliaUPC" w:hAnsi="BrowalliaUPC" w:cs="BrowalliaUPC"/>
      <w:b/>
      <w:bCs/>
      <w:sz w:val="32"/>
      <w:szCs w:val="32"/>
    </w:rPr>
  </w:style>
  <w:style w:type="paragraph" w:styleId="ab">
    <w:name w:val="Balloon Text"/>
    <w:basedOn w:val="a"/>
    <w:link w:val="ac"/>
    <w:rsid w:val="0056372C"/>
    <w:rPr>
      <w:rFonts w:ascii="Tahoma" w:hAnsi="Tahoma" w:cs="Angsana New"/>
      <w:sz w:val="16"/>
      <w:szCs w:val="20"/>
      <w:lang w:val="x-none" w:eastAsia="x-none"/>
    </w:rPr>
  </w:style>
  <w:style w:type="character" w:customStyle="1" w:styleId="ac">
    <w:name w:val="ข้อความบอลลูน อักขระ"/>
    <w:link w:val="ab"/>
    <w:rsid w:val="0056372C"/>
    <w:rPr>
      <w:rFonts w:ascii="Tahoma" w:hAnsi="Tahoma"/>
      <w:sz w:val="16"/>
    </w:rPr>
  </w:style>
  <w:style w:type="paragraph" w:styleId="ad">
    <w:name w:val="No Spacing"/>
    <w:link w:val="ae"/>
    <w:uiPriority w:val="1"/>
    <w:qFormat/>
    <w:rsid w:val="004A7215"/>
    <w:rPr>
      <w:rFonts w:asciiTheme="minorHAnsi" w:eastAsiaTheme="minorEastAsia" w:hAnsiTheme="minorHAnsi" w:cstheme="minorBidi"/>
      <w:sz w:val="28"/>
      <w:szCs w:val="28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4A7215"/>
    <w:rPr>
      <w:rFonts w:asciiTheme="minorHAnsi" w:eastAsiaTheme="minorEastAsia" w:hAnsiTheme="minorHAnsi" w:cstheme="minorBid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6430"/>
    <w:rPr>
      <w:rFonts w:ascii="EucrosiaUPC" w:hAnsi="EucrosiaUPC" w:cs="EucrosiaUPC"/>
      <w:sz w:val="32"/>
      <w:szCs w:val="32"/>
    </w:rPr>
  </w:style>
  <w:style w:type="paragraph" w:styleId="1">
    <w:name w:val="heading 1"/>
    <w:basedOn w:val="a"/>
    <w:next w:val="a"/>
    <w:qFormat/>
    <w:pPr>
      <w:keepNext/>
      <w:spacing w:before="120"/>
      <w:outlineLvl w:val="0"/>
    </w:pPr>
  </w:style>
  <w:style w:type="paragraph" w:styleId="2">
    <w:name w:val="heading 2"/>
    <w:basedOn w:val="a"/>
    <w:next w:val="a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แบบอักษรของย่อหน้าเริ่มต้น1"/>
    <w:semiHidden/>
  </w:style>
  <w:style w:type="paragraph" w:styleId="a3">
    <w:name w:val="Body Text"/>
    <w:basedOn w:val="a"/>
    <w:pPr>
      <w:spacing w:before="120"/>
      <w:ind w:right="226"/>
      <w:jc w:val="both"/>
    </w:pPr>
  </w:style>
  <w:style w:type="character" w:customStyle="1" w:styleId="11">
    <w:name w:val="การเชื่อมโยงหลายมิติ1"/>
    <w:rPr>
      <w:color w:val="0000FF"/>
      <w:u w:val="single"/>
      <w:lang w:bidi="th-TH"/>
    </w:rPr>
  </w:style>
  <w:style w:type="paragraph" w:styleId="a4">
    <w:name w:val="Body Text Indent"/>
    <w:basedOn w:val="a"/>
    <w:pPr>
      <w:ind w:firstLine="1418"/>
    </w:pPr>
  </w:style>
  <w:style w:type="paragraph" w:styleId="20">
    <w:name w:val="Body Text Indent 2"/>
    <w:basedOn w:val="a"/>
    <w:pPr>
      <w:spacing w:before="240"/>
      <w:ind w:firstLine="1440"/>
    </w:pPr>
  </w:style>
  <w:style w:type="paragraph" w:styleId="3">
    <w:name w:val="Body Text Indent 3"/>
    <w:basedOn w:val="a"/>
    <w:pPr>
      <w:spacing w:line="480" w:lineRule="exact"/>
      <w:ind w:firstLine="1440"/>
      <w:jc w:val="both"/>
    </w:pPr>
    <w:rPr>
      <w:spacing w:val="2"/>
    </w:rPr>
  </w:style>
  <w:style w:type="paragraph" w:styleId="21">
    <w:name w:val="Body Text 2"/>
    <w:basedOn w:val="a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a5">
    <w:name w:val="Strong"/>
    <w:qFormat/>
    <w:rsid w:val="00AA25EE"/>
    <w:rPr>
      <w:b/>
      <w:bCs/>
    </w:rPr>
  </w:style>
  <w:style w:type="paragraph" w:styleId="a6">
    <w:name w:val="head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a7">
    <w:name w:val="foot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customStyle="1" w:styleId="12">
    <w:name w:val="การเชื่อมโยงหลายมิติที่ไปมาแล้ว1"/>
    <w:rsid w:val="006F2470"/>
    <w:rPr>
      <w:color w:val="800080"/>
      <w:u w:val="single"/>
    </w:rPr>
  </w:style>
  <w:style w:type="character" w:styleId="a8">
    <w:name w:val="page number"/>
    <w:basedOn w:val="10"/>
    <w:rsid w:val="003D7579"/>
  </w:style>
  <w:style w:type="paragraph" w:styleId="a9">
    <w:name w:val="Title"/>
    <w:basedOn w:val="a"/>
    <w:link w:val="aa"/>
    <w:qFormat/>
    <w:rsid w:val="0017086D"/>
    <w:pPr>
      <w:jc w:val="center"/>
    </w:pPr>
    <w:rPr>
      <w:rFonts w:ascii="BrowalliaUPC" w:hAnsi="BrowalliaUPC" w:cs="Angsana New"/>
      <w:b/>
      <w:bCs/>
      <w:lang w:val="x-none" w:eastAsia="x-none"/>
    </w:rPr>
  </w:style>
  <w:style w:type="character" w:customStyle="1" w:styleId="aa">
    <w:name w:val="ชื่อเรื่อง อักขระ"/>
    <w:link w:val="a9"/>
    <w:rsid w:val="0017086D"/>
    <w:rPr>
      <w:rFonts w:ascii="BrowalliaUPC" w:hAnsi="BrowalliaUPC" w:cs="BrowalliaUPC"/>
      <w:b/>
      <w:bCs/>
      <w:sz w:val="32"/>
      <w:szCs w:val="32"/>
    </w:rPr>
  </w:style>
  <w:style w:type="paragraph" w:styleId="ab">
    <w:name w:val="Balloon Text"/>
    <w:basedOn w:val="a"/>
    <w:link w:val="ac"/>
    <w:rsid w:val="0056372C"/>
    <w:rPr>
      <w:rFonts w:ascii="Tahoma" w:hAnsi="Tahoma" w:cs="Angsana New"/>
      <w:sz w:val="16"/>
      <w:szCs w:val="20"/>
      <w:lang w:val="x-none" w:eastAsia="x-none"/>
    </w:rPr>
  </w:style>
  <w:style w:type="character" w:customStyle="1" w:styleId="ac">
    <w:name w:val="ข้อความบอลลูน อักขระ"/>
    <w:link w:val="ab"/>
    <w:rsid w:val="0056372C"/>
    <w:rPr>
      <w:rFonts w:ascii="Tahoma" w:hAnsi="Tahoma"/>
      <w:sz w:val="16"/>
    </w:rPr>
  </w:style>
  <w:style w:type="paragraph" w:styleId="ad">
    <w:name w:val="No Spacing"/>
    <w:link w:val="ae"/>
    <w:uiPriority w:val="1"/>
    <w:qFormat/>
    <w:rsid w:val="004A7215"/>
    <w:rPr>
      <w:rFonts w:asciiTheme="minorHAnsi" w:eastAsiaTheme="minorEastAsia" w:hAnsiTheme="minorHAnsi" w:cstheme="minorBidi"/>
      <w:sz w:val="28"/>
      <w:szCs w:val="28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4A7215"/>
    <w:rPr>
      <w:rFonts w:asciiTheme="minorHAnsi" w:eastAsiaTheme="minorEastAsia" w:hAnsiTheme="minorHAnsi" w:cstheme="min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8;&#3640;&#3619;&#3585;&#3634;&#3619;\&#3627;&#3609;&#3633;&#3591;&#3626;&#3639;&#3629;&#3626;&#3656;&#3591;%20&#3626;&#3626;&#3592;.%20&#3591;&#3610;&#3604;&#3635;&#3648;&#3609;&#3636;&#3609;&#3585;&#3634;&#3619;&#3649;&#3621;&#3632;&#3619;&#3634;&#3618;&#3591;&#3634;&#3609;&#3616;&#3634;&#3618;&#3651;&#3609;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72A04-443E-4D04-A1CC-57DE1670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หนังสือส่ง สสจ. งบดำเนินการและรายงานภายใน.dot</Template>
  <TotalTime>4</TotalTime>
  <Pages>4</Pages>
  <Words>66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of Thailand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KKD Windows7 V.11_x64</cp:lastModifiedBy>
  <cp:revision>3</cp:revision>
  <cp:lastPrinted>2021-01-21T08:13:00Z</cp:lastPrinted>
  <dcterms:created xsi:type="dcterms:W3CDTF">2021-03-17T04:00:00Z</dcterms:created>
  <dcterms:modified xsi:type="dcterms:W3CDTF">2021-03-17T04:09:00Z</dcterms:modified>
</cp:coreProperties>
</file>